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66"/>
        <w:gridCol w:w="4993"/>
      </w:tblGrid>
      <w:tr w:rsidR="005033EE" w:rsidTr="00AB0CA8">
        <w:trPr>
          <w:trHeight w:val="838"/>
        </w:trPr>
        <w:tc>
          <w:tcPr>
            <w:tcW w:w="10359" w:type="dxa"/>
            <w:gridSpan w:val="2"/>
          </w:tcPr>
          <w:p w:rsidR="002B2A31" w:rsidRDefault="002B2A31" w:rsidP="002B2A31">
            <w:pPr>
              <w:jc w:val="center"/>
              <w:rPr>
                <w:b/>
              </w:rPr>
            </w:pPr>
            <w:r>
              <w:rPr>
                <w:b/>
              </w:rPr>
              <w:t>CURRÍCULO</w:t>
            </w:r>
          </w:p>
          <w:p w:rsidR="00AB0CA8" w:rsidRPr="002B2A31" w:rsidRDefault="00AB0CA8" w:rsidP="004B4AF7">
            <w:pPr>
              <w:jc w:val="center"/>
              <w:rPr>
                <w:b/>
              </w:rPr>
            </w:pPr>
            <w:r w:rsidRPr="00AB0CA8">
              <w:rPr>
                <w:b/>
              </w:rPr>
              <w:t>VAGA DE ESTÁGIO PARA AUXILIAR DE DESENVOLVIMENTO HUMANO-</w:t>
            </w:r>
            <w:r w:rsidR="004B4AF7">
              <w:rPr>
                <w:b/>
              </w:rPr>
              <w:t>CENTRO DE EDUCAÇÃO INTEGRAL PEQUENA VIA-APOV/SETEMBRO-2021</w:t>
            </w:r>
          </w:p>
        </w:tc>
      </w:tr>
      <w:tr w:rsidR="000D4FB8" w:rsidTr="00AC70DD">
        <w:trPr>
          <w:trHeight w:val="285"/>
        </w:trPr>
        <w:tc>
          <w:tcPr>
            <w:tcW w:w="10359" w:type="dxa"/>
            <w:gridSpan w:val="2"/>
          </w:tcPr>
          <w:p w:rsidR="000D4FB8" w:rsidRDefault="000D4FB8" w:rsidP="004B4AF7">
            <w:r>
              <w:t>Nome:</w:t>
            </w:r>
            <w:r w:rsidR="00D23ECD">
              <w:t xml:space="preserve"> </w:t>
            </w:r>
          </w:p>
        </w:tc>
      </w:tr>
      <w:tr w:rsidR="005033EE" w:rsidTr="00AB0CA8">
        <w:trPr>
          <w:trHeight w:val="285"/>
        </w:trPr>
        <w:tc>
          <w:tcPr>
            <w:tcW w:w="5366" w:type="dxa"/>
          </w:tcPr>
          <w:p w:rsidR="005033EE" w:rsidRDefault="005033EE" w:rsidP="004B4AF7">
            <w:r>
              <w:t>Data de nascimento:</w:t>
            </w:r>
            <w:r w:rsidR="00D23ECD">
              <w:t xml:space="preserve"> </w:t>
            </w:r>
          </w:p>
        </w:tc>
        <w:tc>
          <w:tcPr>
            <w:tcW w:w="4993" w:type="dxa"/>
          </w:tcPr>
          <w:p w:rsidR="005033EE" w:rsidRDefault="006B5F7A" w:rsidP="004B4AF7">
            <w:r>
              <w:t>Est. Civil: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4B4AF7">
            <w:pPr>
              <w:tabs>
                <w:tab w:val="left" w:pos="5460"/>
              </w:tabs>
            </w:pPr>
            <w:r>
              <w:t>Endereço:</w:t>
            </w:r>
            <w:r>
              <w:tab/>
              <w:t xml:space="preserve">  nº</w:t>
            </w:r>
            <w:r w:rsidR="00D23ECD">
              <w:t xml:space="preserve"> </w:t>
            </w:r>
            <w:r w:rsidR="004B4AF7">
              <w:t>:</w:t>
            </w:r>
          </w:p>
        </w:tc>
      </w:tr>
      <w:tr w:rsidR="005033EE" w:rsidTr="00AB0CA8">
        <w:trPr>
          <w:trHeight w:val="269"/>
        </w:trPr>
        <w:tc>
          <w:tcPr>
            <w:tcW w:w="10359" w:type="dxa"/>
            <w:gridSpan w:val="2"/>
          </w:tcPr>
          <w:p w:rsidR="005033EE" w:rsidRDefault="005033EE" w:rsidP="004B4AF7">
            <w:pPr>
              <w:tabs>
                <w:tab w:val="left" w:pos="4980"/>
              </w:tabs>
            </w:pPr>
            <w:r>
              <w:t>Bairro:</w:t>
            </w:r>
            <w:r>
              <w:tab/>
              <w:t>Cidade: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4B4AF7">
            <w:pPr>
              <w:tabs>
                <w:tab w:val="left" w:pos="5175"/>
              </w:tabs>
            </w:pPr>
            <w:r>
              <w:t>Contatos: e-mails</w:t>
            </w:r>
            <w:r w:rsidR="004B4AF7">
              <w:t>:</w:t>
            </w:r>
            <w:r>
              <w:tab/>
              <w:t>/</w:t>
            </w:r>
          </w:p>
        </w:tc>
      </w:tr>
      <w:tr w:rsidR="005033EE" w:rsidTr="00AB0CA8">
        <w:trPr>
          <w:trHeight w:val="285"/>
        </w:trPr>
        <w:tc>
          <w:tcPr>
            <w:tcW w:w="10359" w:type="dxa"/>
            <w:gridSpan w:val="2"/>
          </w:tcPr>
          <w:p w:rsidR="005033EE" w:rsidRDefault="005033EE" w:rsidP="004B4AF7">
            <w:pPr>
              <w:tabs>
                <w:tab w:val="left" w:pos="4890"/>
              </w:tabs>
            </w:pPr>
            <w:r>
              <w:t>Cel ou tel.</w:t>
            </w:r>
            <w:r>
              <w:tab/>
              <w:t>/</w:t>
            </w:r>
          </w:p>
        </w:tc>
      </w:tr>
    </w:tbl>
    <w:p w:rsidR="00AC70DD" w:rsidRDefault="00AC70DD" w:rsidP="006B5F7A">
      <w:pPr>
        <w:spacing w:after="0" w:line="240" w:lineRule="auto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86"/>
        <w:gridCol w:w="5187"/>
      </w:tblGrid>
      <w:tr w:rsidR="005033EE" w:rsidTr="00AB0CA8">
        <w:trPr>
          <w:trHeight w:val="267"/>
        </w:trPr>
        <w:tc>
          <w:tcPr>
            <w:tcW w:w="5186" w:type="dxa"/>
          </w:tcPr>
          <w:p w:rsidR="005033EE" w:rsidRPr="006B5F7A" w:rsidRDefault="006B5F7A" w:rsidP="006B5F7A">
            <w:pPr>
              <w:rPr>
                <w:b/>
              </w:rPr>
            </w:pPr>
            <w:r w:rsidRPr="006B5F7A">
              <w:rPr>
                <w:b/>
              </w:rPr>
              <w:t>FORMAÇÃO ACADÊMICA RELACIONADA À VAGA:</w:t>
            </w:r>
          </w:p>
        </w:tc>
        <w:tc>
          <w:tcPr>
            <w:tcW w:w="5186" w:type="dxa"/>
          </w:tcPr>
          <w:p w:rsidR="005033EE" w:rsidRDefault="005033EE" w:rsidP="006B5F7A"/>
        </w:tc>
      </w:tr>
      <w:tr w:rsidR="005033EE" w:rsidTr="00AB0CA8">
        <w:trPr>
          <w:trHeight w:val="267"/>
        </w:trPr>
        <w:tc>
          <w:tcPr>
            <w:tcW w:w="5186" w:type="dxa"/>
          </w:tcPr>
          <w:p w:rsidR="005033EE" w:rsidRDefault="005033EE" w:rsidP="004B4AF7">
            <w:r>
              <w:t>Curso:</w:t>
            </w:r>
            <w:r w:rsidR="00D23ECD">
              <w:t xml:space="preserve"> </w:t>
            </w:r>
          </w:p>
        </w:tc>
        <w:tc>
          <w:tcPr>
            <w:tcW w:w="5186" w:type="dxa"/>
          </w:tcPr>
          <w:p w:rsidR="005033EE" w:rsidRDefault="005033EE" w:rsidP="004B4AF7">
            <w:pPr>
              <w:tabs>
                <w:tab w:val="left" w:pos="1965"/>
              </w:tabs>
            </w:pPr>
            <w:r>
              <w:t>Período:</w:t>
            </w:r>
            <w:r w:rsidR="000D4FB8">
              <w:tab/>
              <w:t>Matrícula:</w:t>
            </w:r>
            <w:r w:rsidR="00D23ECD">
              <w:t xml:space="preserve"> </w:t>
            </w:r>
          </w:p>
        </w:tc>
      </w:tr>
      <w:tr w:rsidR="00AB0CA8" w:rsidTr="00AB0CA8">
        <w:trPr>
          <w:trHeight w:val="252"/>
        </w:trPr>
        <w:tc>
          <w:tcPr>
            <w:tcW w:w="10373" w:type="dxa"/>
            <w:gridSpan w:val="2"/>
          </w:tcPr>
          <w:p w:rsidR="00AB0CA8" w:rsidRDefault="00AB0CA8" w:rsidP="004B4AF7">
            <w:r>
              <w:t>Instituição de ensino:</w:t>
            </w:r>
            <w:r w:rsidR="00D23ECD">
              <w:t xml:space="preserve"> 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AB0CA8">
            <w:r>
              <w:t>Outros:</w:t>
            </w:r>
          </w:p>
        </w:tc>
      </w:tr>
      <w:tr w:rsidR="00AB0CA8" w:rsidTr="00AB0CA8">
        <w:trPr>
          <w:trHeight w:val="267"/>
        </w:trPr>
        <w:tc>
          <w:tcPr>
            <w:tcW w:w="10373" w:type="dxa"/>
            <w:gridSpan w:val="2"/>
          </w:tcPr>
          <w:p w:rsidR="00AB0CA8" w:rsidRDefault="00AB0CA8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03"/>
      </w:tblGrid>
      <w:tr w:rsidR="005033EE" w:rsidTr="00AB0CA8">
        <w:trPr>
          <w:trHeight w:val="516"/>
        </w:trPr>
        <w:tc>
          <w:tcPr>
            <w:tcW w:w="10403" w:type="dxa"/>
          </w:tcPr>
          <w:p w:rsidR="005033EE" w:rsidRDefault="006B5F7A" w:rsidP="006B5F7A">
            <w:r w:rsidRPr="006B5F7A">
              <w:rPr>
                <w:b/>
              </w:rPr>
              <w:t>EXPERIÊNCIAS RELACIONADAS À ÁREA EDUCACIONAL</w:t>
            </w:r>
            <w:r w:rsidR="004B4AF7">
              <w:rPr>
                <w:b/>
              </w:rPr>
              <w:t xml:space="preserve"> </w:t>
            </w:r>
            <w:r w:rsidR="005033EE">
              <w:t>(estágios, vínculos empregatícios, voluntariado)</w:t>
            </w:r>
            <w:r w:rsidR="00AB0CA8">
              <w:t>. Enumere até 5 mais relevantes</w:t>
            </w:r>
            <w:r w:rsidR="005033EE">
              <w:t>: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4B4AF7" w:rsidP="004B4AF7">
            <w:pPr>
              <w:tabs>
                <w:tab w:val="left" w:pos="7050"/>
              </w:tabs>
            </w:pPr>
            <w:r>
              <w:t xml:space="preserve">1.Local:                                                                                                                      </w:t>
            </w:r>
            <w:r w:rsidR="00B30460">
              <w:t>Cidade:</w:t>
            </w:r>
            <w:r w:rsidR="002F0770">
              <w:t xml:space="preserve"> </w:t>
            </w:r>
          </w:p>
        </w:tc>
      </w:tr>
      <w:tr w:rsidR="005033EE" w:rsidTr="00AB0CA8">
        <w:trPr>
          <w:trHeight w:val="251"/>
        </w:trPr>
        <w:tc>
          <w:tcPr>
            <w:tcW w:w="10403" w:type="dxa"/>
          </w:tcPr>
          <w:p w:rsidR="005033EE" w:rsidRDefault="005033EE" w:rsidP="004B4AF7">
            <w:r>
              <w:t>Período de atuação:</w:t>
            </w:r>
            <w:r w:rsidR="002F0770">
              <w:t xml:space="preserve">  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 w:rsidP="004B4AF7">
            <w:r>
              <w:t>Função:</w:t>
            </w:r>
            <w:r w:rsidR="002F0770">
              <w:t xml:space="preserve"> </w:t>
            </w:r>
          </w:p>
        </w:tc>
      </w:tr>
      <w:tr w:rsidR="005033EE" w:rsidTr="00AB0CA8">
        <w:trPr>
          <w:trHeight w:val="266"/>
        </w:trPr>
        <w:tc>
          <w:tcPr>
            <w:tcW w:w="10403" w:type="dxa"/>
          </w:tcPr>
          <w:p w:rsidR="005033EE" w:rsidRDefault="005033EE"/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4B4AF7">
            <w:r>
              <w:t>2.Local:</w:t>
            </w:r>
            <w:r w:rsidR="002F0770">
              <w:t xml:space="preserve"> </w:t>
            </w:r>
            <w:r w:rsidR="004B4AF7">
              <w:t xml:space="preserve">                                                                                                                       </w:t>
            </w:r>
            <w:r w:rsidR="00B30460">
              <w:t>Cidade:</w:t>
            </w:r>
            <w:r w:rsidR="002F0770">
              <w:t xml:space="preserve"> 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4B4AF7">
            <w:r>
              <w:t>Período de atuação:</w:t>
            </w:r>
            <w:r w:rsidR="002F0770">
              <w:t xml:space="preserve"> 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4B4AF7">
            <w:r>
              <w:t>Função:</w:t>
            </w:r>
            <w:r w:rsidR="002F0770">
              <w:t xml:space="preserve"> 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AC70DD"/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4B4AF7">
            <w:pPr>
              <w:tabs>
                <w:tab w:val="left" w:pos="7245"/>
              </w:tabs>
            </w:pPr>
            <w:r>
              <w:t>3.Local:</w:t>
            </w:r>
            <w:r w:rsidR="004B4AF7">
              <w:t xml:space="preserve">                                                                                                                       </w:t>
            </w:r>
            <w:r w:rsidR="00B30460">
              <w:t>Cidade: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4B4AF7">
            <w:r>
              <w:t>Período de atuação:</w:t>
            </w:r>
            <w:r w:rsidR="002F0770">
              <w:t xml:space="preserve"> 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4B4AF7">
            <w:r>
              <w:t>Função:</w:t>
            </w:r>
            <w:r w:rsidR="002F0770">
              <w:t xml:space="preserve"> 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AC70DD"/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4B4AF7">
            <w:pPr>
              <w:tabs>
                <w:tab w:val="left" w:pos="7155"/>
              </w:tabs>
            </w:pPr>
            <w:r>
              <w:t>4.Local:</w:t>
            </w:r>
            <w:r w:rsidR="004B4AF7">
              <w:t xml:space="preserve">                                                                                                                      </w:t>
            </w:r>
            <w:r w:rsidR="00B30460">
              <w:t>Cidade:</w:t>
            </w:r>
            <w:r w:rsidR="002F0770">
              <w:t xml:space="preserve"> 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4B4AF7">
            <w:r>
              <w:t>Período de atuação:</w:t>
            </w:r>
            <w:r w:rsidR="002F0770">
              <w:t xml:space="preserve"> 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4B4AF7">
            <w:r>
              <w:t>Função:</w:t>
            </w:r>
            <w:r w:rsidR="002F0770">
              <w:t xml:space="preserve"> 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AC70DD"/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4B4AF7">
            <w:pPr>
              <w:tabs>
                <w:tab w:val="left" w:pos="7335"/>
              </w:tabs>
            </w:pPr>
            <w:r>
              <w:t>5.Local:</w:t>
            </w:r>
            <w:r w:rsidR="002F0770">
              <w:t xml:space="preserve"> </w:t>
            </w:r>
            <w:r w:rsidR="004B4AF7">
              <w:t xml:space="preserve">                                                                                                                      </w:t>
            </w:r>
            <w:r w:rsidR="00B30460">
              <w:t>Cidade:</w:t>
            </w:r>
            <w:r w:rsidR="00AC70DD">
              <w:t xml:space="preserve"> </w:t>
            </w:r>
          </w:p>
        </w:tc>
      </w:tr>
      <w:tr w:rsidR="00AB0CA8" w:rsidTr="00AB0CA8">
        <w:trPr>
          <w:trHeight w:val="251"/>
        </w:trPr>
        <w:tc>
          <w:tcPr>
            <w:tcW w:w="10403" w:type="dxa"/>
          </w:tcPr>
          <w:p w:rsidR="00AB0CA8" w:rsidRDefault="00AB0CA8" w:rsidP="004B4AF7">
            <w:r>
              <w:t>Período de atuação:</w:t>
            </w:r>
            <w:r w:rsidR="00AC70DD">
              <w:t xml:space="preserve"> 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4B4AF7">
            <w:r>
              <w:t>Função:</w:t>
            </w:r>
            <w:r w:rsidR="00AC70DD">
              <w:t xml:space="preserve"> </w:t>
            </w:r>
          </w:p>
        </w:tc>
      </w:tr>
      <w:tr w:rsidR="00AB0CA8" w:rsidTr="00AB0CA8">
        <w:trPr>
          <w:trHeight w:val="266"/>
        </w:trPr>
        <w:tc>
          <w:tcPr>
            <w:tcW w:w="10403" w:type="dxa"/>
          </w:tcPr>
          <w:p w:rsidR="00AB0CA8" w:rsidRDefault="00AB0CA8" w:rsidP="00AC70DD"/>
        </w:tc>
      </w:tr>
    </w:tbl>
    <w:p w:rsidR="005033EE" w:rsidRDefault="005033EE" w:rsidP="006B5F7A">
      <w:pPr>
        <w:spacing w:after="0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418"/>
      </w:tblGrid>
      <w:tr w:rsidR="00AB0CA8" w:rsidTr="002B2A31">
        <w:trPr>
          <w:trHeight w:val="2171"/>
        </w:trPr>
        <w:tc>
          <w:tcPr>
            <w:tcW w:w="10418" w:type="dxa"/>
          </w:tcPr>
          <w:p w:rsidR="00AB0CA8" w:rsidRDefault="006B5F7A" w:rsidP="006B5F7A">
            <w:r w:rsidRPr="006B5F7A">
              <w:rPr>
                <w:b/>
              </w:rPr>
              <w:t>EXTRAS</w:t>
            </w:r>
            <w:r w:rsidR="00AB0CA8">
              <w:t xml:space="preserve"> (atividades, cursos, </w:t>
            </w:r>
            <w:r w:rsidR="00AB0CA8" w:rsidRPr="00AB0CA8">
              <w:rPr>
                <w:i/>
              </w:rPr>
              <w:t>workshops</w:t>
            </w:r>
            <w:r w:rsidR="00AB0CA8">
              <w:t>, palestras etc. que estejam relac</w:t>
            </w:r>
            <w:r w:rsidR="000D4FB8">
              <w:t xml:space="preserve">ionados com a educação e possam  </w:t>
            </w:r>
            <w:r w:rsidR="00AB0CA8">
              <w:t>contribuir para a atuação nesta vaga):</w:t>
            </w:r>
          </w:p>
          <w:p w:rsidR="00AC70DD" w:rsidRDefault="00AC70DD" w:rsidP="006B5F7A"/>
        </w:tc>
      </w:tr>
      <w:tr w:rsidR="006B5F7A" w:rsidTr="006B5F7A">
        <w:tc>
          <w:tcPr>
            <w:tcW w:w="10418" w:type="dxa"/>
          </w:tcPr>
          <w:p w:rsidR="006B5F7A" w:rsidRDefault="006B5F7A">
            <w:r>
              <w:t>Informações que considera relevante acrescentar:</w:t>
            </w:r>
          </w:p>
          <w:p w:rsidR="006B5F7A" w:rsidRDefault="006B5F7A" w:rsidP="004B4AF7"/>
        </w:tc>
      </w:tr>
    </w:tbl>
    <w:p w:rsidR="00AB0CA8" w:rsidRDefault="00AB0CA8"/>
    <w:p w:rsidR="004B4AF7" w:rsidRDefault="004B4AF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06"/>
      </w:tblGrid>
      <w:tr w:rsidR="006B5F7A" w:rsidTr="006B5F7A">
        <w:tc>
          <w:tcPr>
            <w:tcW w:w="10606" w:type="dxa"/>
          </w:tcPr>
          <w:p w:rsidR="006B5F7A" w:rsidRDefault="006B5F7A">
            <w:r>
              <w:lastRenderedPageBreak/>
              <w:t xml:space="preserve">Anexar a grade de horários de aula do semestre, neste espaço (OBS: extraído do </w:t>
            </w:r>
            <w:r w:rsidR="004B4AF7">
              <w:t>sistema da instituição. Pode ser imagem também</w:t>
            </w:r>
            <w:bookmarkStart w:id="0" w:name="_GoBack"/>
            <w:bookmarkEnd w:id="0"/>
            <w:r>
              <w:t>):</w:t>
            </w:r>
          </w:p>
          <w:p w:rsidR="006B5F7A" w:rsidRDefault="006B5F7A"/>
          <w:tbl>
            <w:tblPr>
              <w:tblW w:w="5000" w:type="pct"/>
              <w:tblCellSpacing w:w="0" w:type="dxa"/>
              <w:tblCellMar>
                <w:top w:w="12" w:type="dxa"/>
                <w:left w:w="12" w:type="dxa"/>
                <w:bottom w:w="12" w:type="dxa"/>
                <w:right w:w="12" w:type="dxa"/>
              </w:tblCellMar>
              <w:tblLook w:val="04A0" w:firstRow="1" w:lastRow="0" w:firstColumn="1" w:lastColumn="0" w:noHBand="0" w:noVBand="1"/>
            </w:tblPr>
            <w:tblGrid>
              <w:gridCol w:w="10390"/>
            </w:tblGrid>
            <w:tr w:rsidR="00D92667" w:rsidRPr="00D92667" w:rsidTr="00D92667">
              <w:trPr>
                <w:tblCellSpacing w:w="0" w:type="dxa"/>
              </w:trPr>
              <w:tc>
                <w:tcPr>
                  <w:tcW w:w="2500" w:type="pct"/>
                  <w:vAlign w:val="center"/>
                  <w:hideMark/>
                </w:tcPr>
                <w:p w:rsidR="00D92667" w:rsidRDefault="00D92667" w:rsidP="00D92667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3"/>
                      <w:szCs w:val="13"/>
                    </w:rPr>
                  </w:pPr>
                </w:p>
                <w:p w:rsidR="004246C7" w:rsidRPr="00D92667" w:rsidRDefault="004246C7" w:rsidP="00D92667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sz w:val="13"/>
                      <w:szCs w:val="13"/>
                    </w:rPr>
                  </w:pPr>
                </w:p>
              </w:tc>
            </w:tr>
          </w:tbl>
          <w:p w:rsidR="006B5F7A" w:rsidRDefault="006B5F7A"/>
        </w:tc>
      </w:tr>
    </w:tbl>
    <w:p w:rsidR="006B5F7A" w:rsidRDefault="00FC2562">
      <w:r>
        <w:t>OBS: Este currículo não deve ultrapassar o limite de duas páginas</w:t>
      </w:r>
      <w:r w:rsidR="002B2A31">
        <w:t>.</w:t>
      </w:r>
    </w:p>
    <w:sectPr w:rsidR="006B5F7A" w:rsidSect="00AB0C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C5C" w:rsidRDefault="00E01C5C" w:rsidP="002B2A31">
      <w:pPr>
        <w:spacing w:after="0" w:line="240" w:lineRule="auto"/>
      </w:pPr>
      <w:r>
        <w:separator/>
      </w:r>
    </w:p>
  </w:endnote>
  <w:endnote w:type="continuationSeparator" w:id="0">
    <w:p w:rsidR="00E01C5C" w:rsidRDefault="00E01C5C" w:rsidP="002B2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3242111"/>
      <w:docPartObj>
        <w:docPartGallery w:val="Page Numbers (Bottom of Page)"/>
        <w:docPartUnique/>
      </w:docPartObj>
    </w:sdtPr>
    <w:sdtEndPr/>
    <w:sdtContent>
      <w:p w:rsidR="00AC70DD" w:rsidRDefault="00E01C5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A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C70DD" w:rsidRDefault="00AC70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C5C" w:rsidRDefault="00E01C5C" w:rsidP="002B2A31">
      <w:pPr>
        <w:spacing w:after="0" w:line="240" w:lineRule="auto"/>
      </w:pPr>
      <w:r>
        <w:separator/>
      </w:r>
    </w:p>
  </w:footnote>
  <w:footnote w:type="continuationSeparator" w:id="0">
    <w:p w:rsidR="00E01C5C" w:rsidRDefault="00E01C5C" w:rsidP="002B2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0DD" w:rsidRDefault="00E01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4" o:spid="_x0000_s2055" type="#_x0000_t75" style="position:absolute;margin-left:0;margin-top:0;width:420.95pt;height:297.65pt;z-index:-251657216;mso-position-horizontal:center;mso-position-horizontal-relative:margin;mso-position-vertical:center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0DD" w:rsidRDefault="00E01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5" o:spid="_x0000_s2056" type="#_x0000_t75" style="position:absolute;margin-left:448.1pt;margin-top:-52.75pt;width:95.65pt;height:67.65pt;z-index:-251656192;mso-position-horizontal-relative:margin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0DD" w:rsidRDefault="00E01C5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94093" o:spid="_x0000_s2054" type="#_x0000_t75" style="position:absolute;margin-left:0;margin-top:0;width:420.95pt;height:297.65pt;z-index:-251658240;mso-position-horizontal:center;mso-position-horizontal-relative:margin;mso-position-vertical:center;mso-position-vertical-relative:margin" o:allowincell="f">
          <v:imagedata r:id="rId1" o:title="Horizontal - Contorno Branc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770"/>
    <w:rsid w:val="000D4FB8"/>
    <w:rsid w:val="002B2A31"/>
    <w:rsid w:val="002F0770"/>
    <w:rsid w:val="00392815"/>
    <w:rsid w:val="004246C7"/>
    <w:rsid w:val="004B4AF7"/>
    <w:rsid w:val="005033EE"/>
    <w:rsid w:val="006B5F7A"/>
    <w:rsid w:val="006B7AC4"/>
    <w:rsid w:val="00A83F89"/>
    <w:rsid w:val="00AB0CA8"/>
    <w:rsid w:val="00AC3969"/>
    <w:rsid w:val="00AC70DD"/>
    <w:rsid w:val="00B03C6F"/>
    <w:rsid w:val="00B30460"/>
    <w:rsid w:val="00D23ECD"/>
    <w:rsid w:val="00D92667"/>
    <w:rsid w:val="00E01C5C"/>
    <w:rsid w:val="00FC2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A31"/>
  </w:style>
  <w:style w:type="paragraph" w:styleId="Rodap">
    <w:name w:val="footer"/>
    <w:basedOn w:val="Normal"/>
    <w:link w:val="Rodap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A31"/>
  </w:style>
  <w:style w:type="paragraph" w:styleId="Textodebalo">
    <w:name w:val="Balloon Text"/>
    <w:basedOn w:val="Normal"/>
    <w:link w:val="TextodebaloChar"/>
    <w:uiPriority w:val="99"/>
    <w:semiHidden/>
    <w:unhideWhenUsed/>
    <w:rsid w:val="002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A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23E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03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A31"/>
  </w:style>
  <w:style w:type="paragraph" w:styleId="Rodap">
    <w:name w:val="footer"/>
    <w:basedOn w:val="Normal"/>
    <w:link w:val="RodapChar"/>
    <w:uiPriority w:val="99"/>
    <w:unhideWhenUsed/>
    <w:rsid w:val="002B2A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A31"/>
  </w:style>
  <w:style w:type="paragraph" w:styleId="Textodebalo">
    <w:name w:val="Balloon Text"/>
    <w:basedOn w:val="Normal"/>
    <w:link w:val="TextodebaloChar"/>
    <w:uiPriority w:val="99"/>
    <w:semiHidden/>
    <w:unhideWhenUsed/>
    <w:rsid w:val="002B2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A3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23E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2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lipe\Downloads\modelo_curriculo_processos_seletivos%20(1)%20(1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modelo_curriculo_processos_seletivos (1) (1)</Template>
  <TotalTime>1</TotalTime>
  <Pages>2</Pages>
  <Words>270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abdalla</dc:creator>
  <cp:lastModifiedBy>Usuario</cp:lastModifiedBy>
  <cp:revision>2</cp:revision>
  <dcterms:created xsi:type="dcterms:W3CDTF">2021-08-30T13:22:00Z</dcterms:created>
  <dcterms:modified xsi:type="dcterms:W3CDTF">2021-08-30T13:22:00Z</dcterms:modified>
</cp:coreProperties>
</file>